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B321A"/>
    <w:rsid w:val="006B07EF"/>
    <w:rsid w:val="006E143C"/>
    <w:rsid w:val="0092431D"/>
    <w:rsid w:val="0096387E"/>
    <w:rsid w:val="00A80519"/>
    <w:rsid w:val="00EC04E8"/>
    <w:rsid w:val="0CA761AE"/>
    <w:rsid w:val="44EB321A"/>
    <w:rsid w:val="597B1BD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2</Pages>
  <Words>92</Words>
  <Characters>525</Characters>
  <Lines>4</Lines>
  <Paragraphs>1</Paragraphs>
  <TotalTime>11</TotalTime>
  <ScaleCrop>false</ScaleCrop>
  <LinksUpToDate>false</LinksUpToDate>
  <CharactersWithSpaces>616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2018-10-24T02:14:00Z</dcterms:created>
  <dc:creator>君榕</dc:creator>
  <cp:lastModifiedBy>WXM</cp:lastModifiedBy>
  <dcterms:modified xsi:type="dcterms:W3CDTF">2020-06-11T07:17:41Z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